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3E8" w:rsidRDefault="00AB33E8">
      <w:r w:rsidRPr="0080279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3.5pt;height:648.75pt;visibility:visible">
            <v:imagedata r:id="rId4" o:title=""/>
          </v:shape>
        </w:pict>
      </w:r>
    </w:p>
    <w:p w:rsidR="00AB33E8" w:rsidRDefault="00AB33E8"/>
    <w:p w:rsidR="00AB33E8" w:rsidRDefault="00AB33E8"/>
    <w:p w:rsidR="00AB33E8" w:rsidRDefault="00AB33E8"/>
    <w:p w:rsidR="00AB33E8" w:rsidRDefault="00AB33E8">
      <w:r w:rsidRPr="0080279D">
        <w:rPr>
          <w:noProof/>
          <w:lang w:eastAsia="ru-RU"/>
        </w:rPr>
        <w:pict>
          <v:shape id="Рисунок 2" o:spid="_x0000_i1026" type="#_x0000_t75" style="width:463.5pt;height:648.75pt;visibility:visible">
            <v:imagedata r:id="rId5" o:title=""/>
          </v:shape>
        </w:pict>
      </w:r>
    </w:p>
    <w:p w:rsidR="00AB33E8" w:rsidRDefault="00AB33E8"/>
    <w:p w:rsidR="00AB33E8" w:rsidRDefault="00AB33E8"/>
    <w:p w:rsidR="00AB33E8" w:rsidRDefault="00AB33E8"/>
    <w:p w:rsidR="00AB33E8" w:rsidRDefault="00AB33E8">
      <w:r w:rsidRPr="0080279D">
        <w:rPr>
          <w:noProof/>
          <w:lang w:eastAsia="ru-RU"/>
        </w:rPr>
        <w:pict>
          <v:shape id="Рисунок 3" o:spid="_x0000_i1027" type="#_x0000_t75" style="width:463.5pt;height:648.75pt;visibility:visible">
            <v:imagedata r:id="rId6" o:title=""/>
          </v:shape>
        </w:pict>
      </w:r>
      <w:bookmarkStart w:id="0" w:name="_GoBack"/>
      <w:bookmarkEnd w:id="0"/>
    </w:p>
    <w:sectPr w:rsidR="00AB33E8" w:rsidSect="002B2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66A7"/>
    <w:rsid w:val="002B2B7C"/>
    <w:rsid w:val="002F19AD"/>
    <w:rsid w:val="0040043B"/>
    <w:rsid w:val="007D2839"/>
    <w:rsid w:val="0080279D"/>
    <w:rsid w:val="00812CCF"/>
    <w:rsid w:val="00AB33E8"/>
    <w:rsid w:val="00C44D41"/>
    <w:rsid w:val="00D9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B7C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1</Words>
  <Characters>11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Ирина Синова</dc:creator>
  <cp:keywords/>
  <dc:description/>
  <cp:lastModifiedBy>Елена Данилко</cp:lastModifiedBy>
  <cp:revision>2</cp:revision>
  <dcterms:created xsi:type="dcterms:W3CDTF">2016-06-09T08:27:00Z</dcterms:created>
  <dcterms:modified xsi:type="dcterms:W3CDTF">2016-06-09T08:27:00Z</dcterms:modified>
</cp:coreProperties>
</file>